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  <w:r w:rsidR="002C7D86">
        <w:rPr>
          <w:rFonts w:ascii="黑体" w:eastAsia="黑体" w:hAnsi="黑体" w:hint="eastAsia"/>
        </w:rPr>
        <w:t>2</w:t>
      </w:r>
    </w:p>
    <w:p w:rsidR="0095725F" w:rsidRPr="007C4C41" w:rsidRDefault="002C7D86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中煤江南（广东局）公开招聘报名表</w:t>
      </w:r>
    </w:p>
    <w:p w:rsidR="0095725F" w:rsidRDefault="00CC78AD" w:rsidP="002C7D86">
      <w:pPr>
        <w:spacing w:line="280" w:lineRule="exact"/>
        <w:ind w:firstLineChars="2728" w:firstLine="5889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填表日期：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4374D6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7D071E" w:rsidTr="0070106B">
        <w:trPr>
          <w:trHeight w:val="655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0106B">
        <w:trPr>
          <w:trHeight w:val="69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70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432A6B" w:rsidP="00B6071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婚育</w:t>
            </w:r>
            <w:r w:rsidR="00B6071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、身体及</w:t>
            </w:r>
            <w:r w:rsidR="00F14AB1"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B60714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D3432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="00CC78A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税前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A855B5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</w:t>
            </w:r>
            <w:r w:rsidR="0070106B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0106B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57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0106B">
        <w:trPr>
          <w:trHeight w:val="70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700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103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cantSplit/>
          <w:trHeight w:val="435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114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0106B">
        <w:trPr>
          <w:trHeight w:val="971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568" w:rsidRDefault="005F4568" w:rsidP="0095725F">
      <w:r>
        <w:separator/>
      </w:r>
    </w:p>
  </w:endnote>
  <w:endnote w:type="continuationSeparator" w:id="1">
    <w:p w:rsidR="005F4568" w:rsidRDefault="005F4568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314FCB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314FCB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314FCB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314FCB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432A6B" w:rsidRPr="00432A6B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568" w:rsidRDefault="005F4568" w:rsidP="0095725F">
      <w:r>
        <w:separator/>
      </w:r>
    </w:p>
  </w:footnote>
  <w:footnote w:type="continuationSeparator" w:id="1">
    <w:p w:rsidR="005F4568" w:rsidRDefault="005F4568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19AD"/>
    <w:rsid w:val="0003288C"/>
    <w:rsid w:val="00033515"/>
    <w:rsid w:val="00033F51"/>
    <w:rsid w:val="000359F8"/>
    <w:rsid w:val="00037495"/>
    <w:rsid w:val="00040589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7D6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C7D8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4FCB"/>
    <w:rsid w:val="003166FF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32A6B"/>
    <w:rsid w:val="004374D6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4568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367F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0714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39A4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04BA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footnote reference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34</TotalTime>
  <Pages>2</Pages>
  <Words>77</Words>
  <Characters>443</Characters>
  <Application>Microsoft Office Word</Application>
  <DocSecurity>0</DocSecurity>
  <Lines>3</Lines>
  <Paragraphs>1</Paragraphs>
  <ScaleCrop>false</ScaleCrop>
  <Company>Mircosoft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69</cp:revision>
  <cp:lastPrinted>2018-11-16T06:45:00Z</cp:lastPrinted>
  <dcterms:created xsi:type="dcterms:W3CDTF">2018-11-14T11:36:00Z</dcterms:created>
  <dcterms:modified xsi:type="dcterms:W3CDTF">2023-07-11T06:11:00Z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