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</w:p>
    <w:p w:rsidR="0095725F" w:rsidRPr="007C4C41" w:rsidRDefault="00DC2E24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中煤江南</w:t>
      </w:r>
      <w:r w:rsidR="00CC78AD" w:rsidRPr="007C4C41"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公开招聘报名表</w:t>
      </w:r>
      <w:bookmarkStart w:id="0" w:name="_GoBack"/>
      <w:bookmarkEnd w:id="0"/>
    </w:p>
    <w:p w:rsidR="0095725F" w:rsidRDefault="00CC78AD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</w:t>
      </w:r>
      <w:r>
        <w:rPr>
          <w:rFonts w:asciiTheme="minorEastAsia" w:eastAsiaTheme="minorEastAsia" w:hAnsiTheme="minorEastAsia" w:hint="eastAsia"/>
          <w:sz w:val="22"/>
          <w:szCs w:val="22"/>
        </w:rPr>
        <w:t>填表日期：     年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 w:firstRow="1" w:lastRow="0" w:firstColumn="1" w:lastColumn="0" w:noHBand="0" w:noVBand="1"/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:rsidR="007D071E" w:rsidTr="0070106B">
        <w:trPr>
          <w:trHeight w:val="655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0106B">
        <w:trPr>
          <w:trHeight w:val="69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70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婚姻及身高状况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D3432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="00CC78A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税前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A855B5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现居住</w:t>
            </w:r>
            <w:r w:rsidR="0070106B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地址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70106B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578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0106B">
        <w:trPr>
          <w:trHeight w:val="70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700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103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cantSplit/>
          <w:trHeight w:val="435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114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0106B">
        <w:trPr>
          <w:trHeight w:val="971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CA3" w:rsidRDefault="00AF4CA3" w:rsidP="0095725F">
      <w:r>
        <w:separator/>
      </w:r>
    </w:p>
  </w:endnote>
  <w:endnote w:type="continuationSeparator" w:id="0">
    <w:p w:rsidR="00AF4CA3" w:rsidRDefault="00AF4CA3" w:rsidP="00957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5100AF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5100AF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5100AF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16755"/>
    </w:sdtPr>
    <w:sdtEndPr>
      <w:rPr>
        <w:sz w:val="24"/>
        <w:szCs w:val="24"/>
      </w:rPr>
    </w:sdtEndPr>
    <w:sdtContent>
      <w:p w:rsidR="0095725F" w:rsidRDefault="005100AF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3166FF" w:rsidRPr="003166FF">
          <w:rPr>
            <w:rFonts w:hint="eastAsia"/>
            <w:noProof/>
            <w:sz w:val="24"/>
            <w:szCs w:val="24"/>
            <w:lang w:val="zh-CN"/>
          </w:rPr>
          <w:t>２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CA3" w:rsidRDefault="00AF4CA3" w:rsidP="0095725F">
      <w:r>
        <w:separator/>
      </w:r>
    </w:p>
  </w:footnote>
  <w:footnote w:type="continuationSeparator" w:id="0">
    <w:p w:rsidR="00AF4CA3" w:rsidRDefault="00AF4CA3" w:rsidP="009572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PostScriptOverText/>
  <w:bordersDoNotSurroundHeader/>
  <w:bordersDoNotSurroundFooter/>
  <w:proofState w:spelling="clean" w:grammar="clean"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6FF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2E24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87C7FFD4-58A2-46A5-B832-052142069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 w:qFormat="1"/>
    <w:lsdException w:name="HTML Typewriter" w:semiHidden="1" w:unhideWhenUsed="1"/>
    <w:lsdException w:name="HTML Variable" w:semiHidden="1" w:unhideWhenUsed="1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BA88B2-A555-4FFC-9D34-B4E43F3C5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32</TotalTime>
  <Pages>2</Pages>
  <Words>287</Words>
  <Characters>268</Characters>
  <Application>Microsoft Office Word</Application>
  <DocSecurity>0</DocSecurity>
  <Lines>2</Lines>
  <Paragraphs>1</Paragraphs>
  <ScaleCrop>false</ScaleCrop>
  <Company>Mircosoft</Company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Microsoft 帐户</cp:lastModifiedBy>
  <cp:revision>65</cp:revision>
  <cp:lastPrinted>2018-11-16T06:45:00Z</cp:lastPrinted>
  <dcterms:created xsi:type="dcterms:W3CDTF">2018-11-14T11:36:00Z</dcterms:created>
  <dcterms:modified xsi:type="dcterms:W3CDTF">2023-04-15T02:36:00Z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